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023-26-137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10.08.2026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Schlosserarbeiten: Treppen, Geländer I Aufstockung u. Sanierung Walter-Erbe-Schule Tübingen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Schlosserarbeiten: Treppen, Geländer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